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Theme="majorHAnsi" w:eastAsiaTheme="majorEastAsia" w:hAnsiTheme="majorHAnsi" w:cs="Arial"/>
          <w:color w:val="0F4761" w:themeColor="accent1" w:themeShade="BF"/>
          <w:sz w:val="19"/>
          <w:szCs w:val="19"/>
        </w:rPr>
        <w:id w:val="1603835813"/>
        <w:docPartObj>
          <w:docPartGallery w:val="Cover Pages"/>
          <w:docPartUnique/>
        </w:docPartObj>
      </w:sdtPr>
      <w:sdtEndPr>
        <w:rPr>
          <w:b/>
          <w:bCs/>
          <w:sz w:val="36"/>
          <w:szCs w:val="36"/>
        </w:rPr>
      </w:sdtEndPr>
      <w:sdtContent>
        <w:p w14:paraId="03DD94A6" w14:textId="77777777" w:rsidR="00E33C72" w:rsidRPr="00DD3B08" w:rsidRDefault="00390F81">
          <w:pPr>
            <w:rPr>
              <w:rFonts w:cs="Arial"/>
              <w:sz w:val="19"/>
              <w:szCs w:val="19"/>
            </w:rPr>
          </w:pPr>
          <w:r w:rsidRPr="00DD3B08">
            <w:rPr>
              <w:rFonts w:cs="Arial"/>
              <w:noProof/>
            </w:rPr>
            <w:drawing>
              <wp:anchor distT="0" distB="0" distL="114300" distR="114300" simplePos="0" relativeHeight="251665408" behindDoc="0" locked="0" layoutInCell="1" allowOverlap="1" wp14:anchorId="79D5F52E" wp14:editId="202BDF9F">
                <wp:simplePos x="0" y="0"/>
                <wp:positionH relativeFrom="margin">
                  <wp:posOffset>7693841</wp:posOffset>
                </wp:positionH>
                <wp:positionV relativeFrom="page">
                  <wp:posOffset>539750</wp:posOffset>
                </wp:positionV>
                <wp:extent cx="1408430" cy="357505"/>
                <wp:effectExtent l="0" t="0" r="1270" b="4445"/>
                <wp:wrapNone/>
                <wp:docPr id="1437961833" name="Grafik 4" descr="Ein Bild, das Schrift, Screenshot, Logo, Grafiken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7961833" name="Grafik 4" descr="Ein Bild, das Schrift, Screenshot, Logo, Grafiken enthält.&#10;&#10;Automatisch generierte Beschreibu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843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D3B08">
            <w:rPr>
              <w:rFonts w:cs="Arial"/>
              <w:noProof/>
              <w:color w:val="FFFFFF" w:themeColor="background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4E2E9E9E" wp14:editId="6D87F4A7">
                    <wp:simplePos x="0" y="0"/>
                    <wp:positionH relativeFrom="page">
                      <wp:posOffset>13970</wp:posOffset>
                    </wp:positionH>
                    <wp:positionV relativeFrom="page">
                      <wp:posOffset>4445</wp:posOffset>
                    </wp:positionV>
                    <wp:extent cx="10687050" cy="7541895"/>
                    <wp:effectExtent l="0" t="0" r="0" b="1905"/>
                    <wp:wrapNone/>
                    <wp:docPr id="34" name="Rechteck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050" cy="7541895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ADD1A9D" id="Rechteck 2" o:spid="_x0000_s1026" style="position:absolute;margin-left:1.1pt;margin-top:.35pt;width:841.5pt;height:59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" fillcolor="#0097d9" stroked="f" strokeweight="1pt">
                    <w10:wrap anchorx="page" anchory="page"/>
                  </v:rect>
                </w:pict>
              </mc:Fallback>
            </mc:AlternateContent>
          </w:r>
          <w:r w:rsidR="00E33C72" w:rsidRPr="00DD3B08">
            <w:rPr>
              <w:rFonts w:cs="Arial"/>
              <w:noProof/>
              <w:color w:val="FFFFFF" w:themeColor="background1"/>
              <w:sz w:val="56"/>
              <w:szCs w:val="56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13C1A208" wp14:editId="0671CE06">
                    <wp:simplePos x="0" y="0"/>
                    <wp:positionH relativeFrom="page">
                      <wp:posOffset>7285253</wp:posOffset>
                    </wp:positionH>
                    <wp:positionV relativeFrom="page">
                      <wp:posOffset>-45821</wp:posOffset>
                    </wp:positionV>
                    <wp:extent cx="10687050" cy="7541895"/>
                    <wp:effectExtent l="0" t="0" r="0" b="1905"/>
                    <wp:wrapNone/>
                    <wp:docPr id="490765535" name="Rechteck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050" cy="7541895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D5F784E" w14:textId="77777777" w:rsidR="00390F81" w:rsidRDefault="00390F81" w:rsidP="00390F81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3C1A208" id="Rechteck 2" o:spid="_x0000_s1026" style="position:absolute;margin-left:573.65pt;margin-top:-3.6pt;width:841.5pt;height:593.85pt;z-index:-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" fillcolor="#0097d9" stroked="f" strokeweight="1pt">
                    <v:textbox style="mso-fit-shape-to-text:t">
                      <w:txbxContent>
                        <w:p w14:paraId="6D5F784E" w14:textId="77777777" w:rsidR="00390F81" w:rsidRDefault="00390F81" w:rsidP="00390F81">
                          <w:pPr>
                            <w:jc w:val="center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669C64F7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18DA4E92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0A04EDAA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7A1E5631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78DD81EB" w14:textId="77777777" w:rsidR="00E33C72" w:rsidRPr="00DD3B08" w:rsidRDefault="00E33C72">
          <w:pPr>
            <w:rPr>
              <w:rFonts w:cs="Arial"/>
              <w:color w:val="FFFFFF" w:themeColor="background1"/>
              <w:sz w:val="19"/>
              <w:szCs w:val="19"/>
            </w:rPr>
          </w:pPr>
        </w:p>
        <w:p w14:paraId="64CE18C4" w14:textId="77777777" w:rsidR="0096381C" w:rsidRPr="00DD3B08" w:rsidRDefault="0096381C">
          <w:pPr>
            <w:rPr>
              <w:rFonts w:cs="Arial"/>
              <w:noProof/>
              <w:color w:val="FFFFFF" w:themeColor="background1"/>
              <w:sz w:val="48"/>
              <w:szCs w:val="48"/>
            </w:rPr>
          </w:pPr>
        </w:p>
        <w:p w14:paraId="519915E8" w14:textId="7915D8AE" w:rsidR="00606D3E" w:rsidRPr="00DD3B08" w:rsidRDefault="00021E49">
          <w:pPr>
            <w:rPr>
              <w:rFonts w:cs="Arial"/>
              <w:noProof/>
              <w:color w:val="FFFFFF" w:themeColor="background1"/>
              <w:sz w:val="48"/>
              <w:szCs w:val="48"/>
            </w:rPr>
          </w:pPr>
          <w:bookmarkStart w:id="0" w:name="ID"/>
          <w:r w:rsidRPr="00DD3B08">
            <w:rPr>
              <w:rFonts w:cs="Arial"/>
              <w:noProof/>
              <w:color w:val="FFFFFF" w:themeColor="background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6F969BC" wp14:editId="395A3BEC">
                    <wp:simplePos x="0" y="0"/>
                    <wp:positionH relativeFrom="column">
                      <wp:posOffset>55321</wp:posOffset>
                    </wp:positionH>
                    <wp:positionV relativeFrom="page">
                      <wp:posOffset>7110374</wp:posOffset>
                    </wp:positionV>
                    <wp:extent cx="2267585" cy="438150"/>
                    <wp:effectExtent l="0" t="0" r="0" b="0"/>
                    <wp:wrapNone/>
                    <wp:docPr id="1295913945" name="Rechtec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267585" cy="4381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E9900F7" w14:textId="77777777" w:rsidR="00021E49" w:rsidRPr="00021E49" w:rsidRDefault="00021E49" w:rsidP="00021E49">
                                <w:pPr>
                                  <w:jc w:val="center"/>
                                  <w:rPr>
                                    <w:color w:val="0097D9"/>
                                    <w:sz w:val="40"/>
                                    <w:szCs w:val="40"/>
                                  </w:rPr>
                                </w:pPr>
                                <w:r w:rsidRPr="00021E49">
                                  <w:rPr>
                                    <w:color w:val="0097D9"/>
                                    <w:sz w:val="40"/>
                                    <w:szCs w:val="40"/>
                                  </w:rPr>
                                  <w:t>ingun.com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6F969BC" id="Rechteck 3" o:spid="_x0000_s1027" style="position:absolute;margin-left:4.35pt;margin-top:559.85pt;width:178.55pt;height:34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" fillcolor="white [3212]" stroked="f" strokeweight="1pt">
                    <v:textbox>
                      <w:txbxContent>
                        <w:p w14:paraId="7E9900F7" w14:textId="77777777" w:rsidR="00021E49" w:rsidRPr="00021E49" w:rsidRDefault="00021E49" w:rsidP="00021E49">
                          <w:pPr>
                            <w:jc w:val="center"/>
                            <w:rPr>
                              <w:color w:val="0097D9"/>
                              <w:sz w:val="40"/>
                              <w:szCs w:val="40"/>
                            </w:rPr>
                          </w:pPr>
                          <w:r w:rsidRPr="00021E49">
                            <w:rPr>
                              <w:color w:val="0097D9"/>
                              <w:sz w:val="40"/>
                              <w:szCs w:val="40"/>
                            </w:rPr>
                            <w:t>ingun.com</w:t>
                          </w:r>
                        </w:p>
                      </w:txbxContent>
                    </v:textbox>
                    <w10:wrap anchory="page"/>
                  </v:rect>
                </w:pict>
              </mc:Fallback>
            </mc:AlternateContent>
          </w:r>
          <w:r w:rsidR="001D16C8">
            <w:rPr>
              <w:rFonts w:cs="Arial"/>
              <w:noProof/>
              <w:color w:val="FFFFFF" w:themeColor="background1"/>
              <w:sz w:val="48"/>
              <w:szCs w:val="48"/>
            </w:rPr>
            <w:t xml:space="preserve"> </w:t>
          </w:r>
          <w:bookmarkEnd w:id="0"/>
        </w:p>
        <w:p w14:paraId="78EA4509" w14:textId="3CC8A95B" w:rsidR="00E33C72" w:rsidRPr="00DD3B08" w:rsidRDefault="00E33C72">
          <w:pPr>
            <w:rPr>
              <w:rFonts w:cs="Arial"/>
              <w:color w:val="FFFFFF" w:themeColor="background1"/>
              <w:sz w:val="36"/>
              <w:szCs w:val="36"/>
            </w:rPr>
          </w:pPr>
          <w:r w:rsidRPr="00DD3B08">
            <w:rPr>
              <w:rFonts w:cs="Arial"/>
              <w:color w:val="FFFFFF" w:themeColor="background1"/>
              <w:sz w:val="36"/>
              <w:szCs w:val="36"/>
            </w:rPr>
            <w:t xml:space="preserve">Auftragsnummer </w:t>
          </w:r>
          <w:bookmarkStart w:id="1" w:name="order"/>
          <w:r w:rsidR="001D16C8">
            <w:rPr>
              <w:rFonts w:cs="Arial"/>
              <w:color w:val="FFFFFF" w:themeColor="background1"/>
              <w:sz w:val="36"/>
              <w:szCs w:val="36"/>
            </w:rPr>
            <w:t xml:space="preserve"> </w:t>
          </w:r>
          <w:bookmarkEnd w:id="1"/>
        </w:p>
        <w:p w14:paraId="4E676FB7" w14:textId="77777777" w:rsidR="0096381C" w:rsidRPr="00DD3B08" w:rsidRDefault="0096381C">
          <w:pPr>
            <w:rPr>
              <w:rFonts w:cs="Arial"/>
              <w:color w:val="FFFFFF" w:themeColor="background1"/>
              <w:sz w:val="36"/>
              <w:szCs w:val="36"/>
            </w:rPr>
          </w:pPr>
        </w:p>
        <w:p w14:paraId="7135ACA6" w14:textId="77777777" w:rsidR="00E33C72" w:rsidRPr="00DD3B08" w:rsidRDefault="00E33C72" w:rsidP="00E33C72">
          <w:pPr>
            <w:rPr>
              <w:rFonts w:cs="Arial"/>
              <w:color w:val="FFFFFF" w:themeColor="background1"/>
              <w:sz w:val="28"/>
              <w:szCs w:val="28"/>
            </w:rPr>
          </w:pPr>
          <w:r w:rsidRPr="00DD3B08">
            <w:rPr>
              <w:rFonts w:cs="Arial"/>
              <w:color w:val="FFFFFF" w:themeColor="background1"/>
              <w:sz w:val="28"/>
              <w:szCs w:val="28"/>
            </w:rPr>
            <w:t>Testart: Strombelastbarkeit</w:t>
          </w:r>
        </w:p>
        <w:p w14:paraId="332D4F19" w14:textId="56267622" w:rsidR="00E33C72" w:rsidRPr="00DD3B08" w:rsidRDefault="001D16C8" w:rsidP="00E33C72">
          <w:pPr>
            <w:rPr>
              <w:rFonts w:cs="Arial"/>
              <w:color w:val="FFFFFF" w:themeColor="background1"/>
              <w:sz w:val="28"/>
              <w:szCs w:val="28"/>
            </w:rPr>
          </w:pPr>
          <w:bookmarkStart w:id="2" w:name="name"/>
          <w:r>
            <w:rPr>
              <w:rFonts w:cs="Arial"/>
              <w:b/>
              <w:bCs/>
              <w:color w:val="FFFFFF" w:themeColor="background1"/>
              <w:sz w:val="28"/>
              <w:szCs w:val="28"/>
            </w:rPr>
            <w:t xml:space="preserve"> </w:t>
          </w:r>
          <w:bookmarkEnd w:id="2"/>
        </w:p>
        <w:p w14:paraId="6C40300C" w14:textId="77777777" w:rsidR="00021E49" w:rsidRPr="00DD3B08" w:rsidRDefault="00021E49">
          <w:pPr>
            <w:rPr>
              <w:rFonts w:cs="Arial"/>
              <w:color w:val="FFFFFF" w:themeColor="background1"/>
              <w:sz w:val="19"/>
              <w:szCs w:val="19"/>
            </w:rPr>
          </w:pPr>
        </w:p>
        <w:p w14:paraId="4F1F85FE" w14:textId="1C8ED7FC" w:rsidR="00E33C72" w:rsidRPr="00DD3B08" w:rsidRDefault="00E33C72" w:rsidP="00E33C72">
          <w:pPr>
            <w:rPr>
              <w:rFonts w:cs="Arial"/>
              <w:color w:val="FFFFFF" w:themeColor="background1"/>
            </w:rPr>
          </w:pPr>
          <w:r w:rsidRPr="00DD3B08">
            <w:rPr>
              <w:rFonts w:cs="Arial"/>
              <w:color w:val="FFFFFF" w:themeColor="background1"/>
            </w:rPr>
            <w:t xml:space="preserve">Antragsteller: </w:t>
          </w:r>
          <w:bookmarkStart w:id="3" w:name="requester"/>
          <w:r w:rsidR="00DB53AF" w:rsidRPr="00DD3B08">
            <w:rPr>
              <w:rFonts w:cs="Arial"/>
              <w:color w:val="FFFFFF" w:themeColor="background1"/>
            </w:rPr>
            <w:t xml:space="preserve"> </w:t>
          </w:r>
          <w:bookmarkEnd w:id="3"/>
          <w:r w:rsidR="001D16C8">
            <w:rPr>
              <w:rFonts w:cs="Arial"/>
              <w:color w:val="FFFFFF" w:themeColor="background1"/>
            </w:rPr>
            <w:t xml:space="preserve"> </w:t>
          </w:r>
        </w:p>
        <w:p w14:paraId="79AB0892" w14:textId="2F00AC06" w:rsidR="00320A7A" w:rsidRPr="00DD3B08" w:rsidRDefault="00320A7A" w:rsidP="00320A7A">
          <w:pPr>
            <w:rPr>
              <w:rFonts w:cs="Arial"/>
              <w:color w:val="FFFFFF" w:themeColor="background1"/>
            </w:rPr>
          </w:pPr>
          <w:r w:rsidRPr="00DD3B08">
            <w:rPr>
              <w:rFonts w:cs="Arial"/>
              <w:color w:val="FFFFFF" w:themeColor="background1"/>
            </w:rPr>
            <w:t xml:space="preserve">Prüfer: </w:t>
          </w:r>
          <w:bookmarkStart w:id="4" w:name="tester"/>
          <w:r w:rsidRPr="00DD3B08">
            <w:rPr>
              <w:rFonts w:cs="Arial"/>
              <w:color w:val="FFFFFF" w:themeColor="background1"/>
            </w:rPr>
            <w:t xml:space="preserve"> </w:t>
          </w:r>
          <w:bookmarkEnd w:id="4"/>
        </w:p>
        <w:p w14:paraId="43539C96" w14:textId="77777777" w:rsidR="00320A7A" w:rsidRPr="00DD3B08" w:rsidRDefault="00320A7A" w:rsidP="00E33C72">
          <w:pPr>
            <w:rPr>
              <w:rFonts w:cs="Arial"/>
              <w:color w:val="FFFFFF" w:themeColor="background1"/>
            </w:rPr>
          </w:pPr>
        </w:p>
        <w:p w14:paraId="07644B9A" w14:textId="548ADE11" w:rsidR="00E33C72" w:rsidRPr="00DD3B08" w:rsidRDefault="001D16C8" w:rsidP="00625D78">
          <w:pPr>
            <w:tabs>
              <w:tab w:val="right" w:pos="14287"/>
            </w:tabs>
            <w:rPr>
              <w:rFonts w:cs="Arial"/>
              <w:color w:val="FFFFFF" w:themeColor="background1"/>
              <w:sz w:val="20"/>
              <w:szCs w:val="20"/>
            </w:rPr>
          </w:pPr>
          <w:bookmarkStart w:id="5" w:name="date"/>
          <w:r>
            <w:rPr>
              <w:rFonts w:cs="Arial"/>
              <w:color w:val="FFFFFF" w:themeColor="background1"/>
            </w:rPr>
            <w:t xml:space="preserve"> </w:t>
          </w:r>
          <w:bookmarkEnd w:id="5"/>
          <w:r w:rsidR="00625D78" w:rsidRPr="00DD3B08">
            <w:rPr>
              <w:rFonts w:cs="Arial"/>
              <w:color w:val="FFFFFF" w:themeColor="background1"/>
              <w:sz w:val="20"/>
              <w:szCs w:val="20"/>
            </w:rPr>
            <w:tab/>
          </w:r>
        </w:p>
        <w:p w14:paraId="2DB4FCC2" w14:textId="77777777" w:rsidR="00021E49" w:rsidRPr="00DD3B08" w:rsidRDefault="00E33C72">
          <w:pPr>
            <w:rPr>
              <w:rFonts w:cs="Arial"/>
              <w:sz w:val="19"/>
              <w:szCs w:val="19"/>
            </w:rPr>
          </w:pPr>
          <w:r w:rsidRPr="00DD3B08">
            <w:rPr>
              <w:rFonts w:cs="Arial"/>
              <w:noProof/>
              <w:color w:val="FFFFFF" w:themeColor="background1"/>
              <w:sz w:val="56"/>
              <w:szCs w:val="56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5B9926B" wp14:editId="5DB29EEB">
                    <wp:simplePos x="0" y="0"/>
                    <wp:positionH relativeFrom="column">
                      <wp:posOffset>7481553</wp:posOffset>
                    </wp:positionH>
                    <wp:positionV relativeFrom="page">
                      <wp:posOffset>6823710</wp:posOffset>
                    </wp:positionV>
                    <wp:extent cx="1762836" cy="240640"/>
                    <wp:effectExtent l="0" t="0" r="8890" b="7620"/>
                    <wp:wrapNone/>
                    <wp:docPr id="461005722" name="Rechtec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762836" cy="240640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3FD2FED" w14:textId="77777777" w:rsidR="00E33C72" w:rsidRPr="0023224C" w:rsidRDefault="00E33C72" w:rsidP="00021E49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</w:pPr>
                                <w:r w:rsidRPr="0023224C"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  <w:t>Nur für den internen Gebrauch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5B9926B" id="_x0000_s1028" style="position:absolute;margin-left:589.1pt;margin-top:537.3pt;width:138.8pt;height:18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" fillcolor="#0097d9" stroked="f" strokeweight="1pt">
                    <v:textbox>
                      <w:txbxContent>
                        <w:p w14:paraId="43FD2FED" w14:textId="77777777" w:rsidR="00E33C72" w:rsidRPr="0023224C" w:rsidRDefault="00E33C72" w:rsidP="00021E49">
                          <w:pPr>
                            <w:jc w:val="center"/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 w:rsidRPr="0023224C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Nur für den internen Gebrauch</w:t>
                          </w:r>
                        </w:p>
                      </w:txbxContent>
                    </v:textbox>
                    <w10:wrap anchory="page"/>
                  </v:rect>
                </w:pict>
              </mc:Fallback>
            </mc:AlternateContent>
          </w:r>
          <w:r w:rsidR="00502B4E" w:rsidRPr="00DD3B08">
            <w:rPr>
              <w:rFonts w:cs="Arial"/>
              <w:sz w:val="19"/>
              <w:szCs w:val="19"/>
            </w:rPr>
            <w:br w:type="page"/>
          </w:r>
        </w:p>
        <w:p w14:paraId="13515F98" w14:textId="77777777" w:rsidR="00502B4E" w:rsidRPr="00DD3B08" w:rsidRDefault="00F102EE" w:rsidP="00AB7C62">
          <w:pPr>
            <w:pStyle w:val="berschrift1"/>
            <w:jc w:val="center"/>
            <w:rPr>
              <w:rFonts w:asciiTheme="minorHAnsi" w:hAnsiTheme="minorHAnsi" w:cs="Arial"/>
              <w:b/>
              <w:bCs/>
              <w:color w:val="auto"/>
              <w:sz w:val="36"/>
              <w:szCs w:val="36"/>
            </w:rPr>
          </w:pPr>
          <w:r w:rsidRPr="00DD3B08">
            <w:rPr>
              <w:rFonts w:asciiTheme="minorHAnsi" w:hAnsiTheme="minorHAnsi" w:cs="Arial"/>
              <w:b/>
              <w:bCs/>
              <w:color w:val="auto"/>
              <w:sz w:val="36"/>
              <w:szCs w:val="36"/>
            </w:rPr>
            <w:lastRenderedPageBreak/>
            <w:t>Testaufbau und Messpunkte</w:t>
          </w:r>
        </w:p>
      </w:sdtContent>
    </w:sdt>
    <w:tbl>
      <w:tblPr>
        <w:tblStyle w:val="Tabellenraster"/>
        <w:tblW w:w="14046" w:type="dxa"/>
        <w:tblLook w:val="04A0" w:firstRow="1" w:lastRow="0" w:firstColumn="1" w:lastColumn="0" w:noHBand="0" w:noVBand="1"/>
      </w:tblPr>
      <w:tblGrid>
        <w:gridCol w:w="1344"/>
        <w:gridCol w:w="1362"/>
        <w:gridCol w:w="11340"/>
      </w:tblGrid>
      <w:tr w:rsidR="00F102EE" w:rsidRPr="00DD3B08" w14:paraId="13277A46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33CCF7C7" w14:textId="77777777" w:rsidR="00F102EE" w:rsidRPr="00DD3B08" w:rsidRDefault="00F102E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Test ID</w:t>
            </w:r>
          </w:p>
        </w:tc>
        <w:tc>
          <w:tcPr>
            <w:tcW w:w="11340" w:type="dxa"/>
          </w:tcPr>
          <w:p w14:paraId="594A518D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25DEE530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6C8A800E" w14:textId="77777777" w:rsidR="00F102EE" w:rsidRPr="00DD3B08" w:rsidRDefault="00F102E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Auftragsnummer</w:t>
            </w:r>
          </w:p>
        </w:tc>
        <w:tc>
          <w:tcPr>
            <w:tcW w:w="11340" w:type="dxa"/>
          </w:tcPr>
          <w:p w14:paraId="185F94DF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320A7A" w:rsidRPr="00DD3B08" w14:paraId="6DAD12AA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6A7672C8" w14:textId="38A7E685" w:rsidR="00320A7A" w:rsidRPr="00DD3B08" w:rsidRDefault="00320A7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Prüflingsbezeichnung</w:t>
            </w:r>
          </w:p>
        </w:tc>
        <w:tc>
          <w:tcPr>
            <w:tcW w:w="11340" w:type="dxa"/>
          </w:tcPr>
          <w:p w14:paraId="5D1E4795" w14:textId="77777777" w:rsidR="00320A7A" w:rsidRPr="00DD3B08" w:rsidRDefault="00320A7A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343B976B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730B226C" w14:textId="09B66F6E" w:rsidR="00F102EE" w:rsidRPr="00DD3B08" w:rsidRDefault="00320A7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Antragsteller</w:t>
            </w:r>
          </w:p>
        </w:tc>
        <w:tc>
          <w:tcPr>
            <w:tcW w:w="11340" w:type="dxa"/>
          </w:tcPr>
          <w:p w14:paraId="0D348E16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0FC50C4B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6D2CAAE7" w14:textId="36DD9745" w:rsidR="00F102EE" w:rsidRPr="00DD3B08" w:rsidRDefault="00320A7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Prüfer</w:t>
            </w:r>
          </w:p>
        </w:tc>
        <w:tc>
          <w:tcPr>
            <w:tcW w:w="11340" w:type="dxa"/>
          </w:tcPr>
          <w:p w14:paraId="65A5413F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1A5EA2" w:rsidRPr="00DD3B08" w14:paraId="113B403B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3E68DD82" w14:textId="3C313084" w:rsidR="001A5EA2" w:rsidRPr="00DD3B08" w:rsidRDefault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Maximale Temperatur [°C]</w:t>
            </w:r>
          </w:p>
        </w:tc>
        <w:tc>
          <w:tcPr>
            <w:tcW w:w="11340" w:type="dxa"/>
          </w:tcPr>
          <w:p w14:paraId="5806A02A" w14:textId="77777777" w:rsidR="001A5EA2" w:rsidRPr="00DD3B08" w:rsidRDefault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027B90" w:rsidRPr="00DD3B08" w14:paraId="46004C3B" w14:textId="77777777" w:rsidTr="00AD2686">
        <w:tc>
          <w:tcPr>
            <w:tcW w:w="1344" w:type="dxa"/>
            <w:vMerge w:val="restart"/>
            <w:shd w:val="clear" w:color="auto" w:fill="83CAEB" w:themeFill="accent1" w:themeFillTint="66"/>
          </w:tcPr>
          <w:p w14:paraId="2E156119" w14:textId="008AC0C1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</w:p>
        </w:tc>
        <w:tc>
          <w:tcPr>
            <w:tcW w:w="1362" w:type="dxa"/>
            <w:shd w:val="clear" w:color="auto" w:fill="83CAEB" w:themeFill="accent1" w:themeFillTint="66"/>
          </w:tcPr>
          <w:p w14:paraId="438BBFE9" w14:textId="6611650F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634E181F" w14:textId="5406D85B" w:rsidR="00027B90" w:rsidRPr="00DD3B08" w:rsidRDefault="00027B90" w:rsidP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027B90" w:rsidRPr="00DD3B08" w14:paraId="6EBF52FD" w14:textId="77777777" w:rsidTr="00AD2686">
        <w:tc>
          <w:tcPr>
            <w:tcW w:w="1344" w:type="dxa"/>
            <w:vMerge/>
            <w:shd w:val="clear" w:color="auto" w:fill="83CAEB" w:themeFill="accent1" w:themeFillTint="66"/>
          </w:tcPr>
          <w:p w14:paraId="6EF84637" w14:textId="77777777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83CAEB" w:themeFill="accent1" w:themeFillTint="66"/>
          </w:tcPr>
          <w:p w14:paraId="6AEF3315" w14:textId="445ECC16" w:rsidR="00027B90" w:rsidRPr="00DD3B08" w:rsidRDefault="00027B90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75879DD8" w14:textId="60E46447" w:rsidR="00027B90" w:rsidRPr="00DD3B08" w:rsidRDefault="00027B90" w:rsidP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FE0095" w:rsidRPr="00DD3B08" w14:paraId="54A9EAFC" w14:textId="77777777" w:rsidTr="00AD2686">
        <w:tc>
          <w:tcPr>
            <w:tcW w:w="2706" w:type="dxa"/>
            <w:gridSpan w:val="2"/>
            <w:shd w:val="clear" w:color="auto" w:fill="83CAEB" w:themeFill="accent1" w:themeFillTint="66"/>
          </w:tcPr>
          <w:p w14:paraId="44470793" w14:textId="35EC9027" w:rsidR="00FE0095" w:rsidRPr="00DD3B08" w:rsidRDefault="00FE0095" w:rsidP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Kommentar</w:t>
            </w:r>
          </w:p>
        </w:tc>
        <w:tc>
          <w:tcPr>
            <w:tcW w:w="11340" w:type="dxa"/>
          </w:tcPr>
          <w:p w14:paraId="1BBA49B2" w14:textId="3E9C6B23" w:rsidR="00FE0095" w:rsidRPr="00DD3B08" w:rsidRDefault="00FE0095" w:rsidP="001A5EA2">
            <w:pPr>
              <w:rPr>
                <w:rFonts w:cs="Arial"/>
                <w:i/>
                <w:iCs/>
                <w:sz w:val="20"/>
                <w:szCs w:val="20"/>
              </w:rPr>
            </w:pPr>
          </w:p>
        </w:tc>
      </w:tr>
    </w:tbl>
    <w:p w14:paraId="15755D22" w14:textId="77777777" w:rsidR="005F772E" w:rsidRPr="00DD3B08" w:rsidRDefault="005F772E" w:rsidP="004D278C">
      <w:pPr>
        <w:rPr>
          <w:rFonts w:cs="Arial"/>
          <w:sz w:val="19"/>
          <w:szCs w:val="19"/>
        </w:rPr>
      </w:pPr>
    </w:p>
    <w:p w14:paraId="2C169C57" w14:textId="4E54A2F7" w:rsidR="00FE0095" w:rsidRPr="00DD3B08" w:rsidRDefault="004D278C" w:rsidP="00FE0095">
      <w:pPr>
        <w:rPr>
          <w:rFonts w:cs="Arial"/>
          <w:sz w:val="19"/>
          <w:szCs w:val="19"/>
        </w:rPr>
      </w:pPr>
      <w:bookmarkStart w:id="6" w:name="picture1"/>
      <w:bookmarkEnd w:id="6"/>
      <w:r w:rsidRPr="00DD3B08">
        <w:rPr>
          <w:rFonts w:cs="Arial"/>
          <w:sz w:val="19"/>
          <w:szCs w:val="19"/>
        </w:rPr>
        <w:t xml:space="preserve"> </w:t>
      </w:r>
      <w:r w:rsidR="00552770" w:rsidRPr="00DD3B08">
        <w:rPr>
          <w:rFonts w:cs="Arial"/>
          <w:sz w:val="19"/>
          <w:szCs w:val="19"/>
        </w:rPr>
        <w:t xml:space="preserve">   </w:t>
      </w:r>
      <w:r w:rsidR="00641649" w:rsidRPr="00DD3B08">
        <w:rPr>
          <w:rFonts w:cs="Arial"/>
          <w:sz w:val="19"/>
          <w:szCs w:val="19"/>
        </w:rPr>
        <w:t xml:space="preserve">  </w:t>
      </w:r>
      <w:r w:rsidR="000A484A" w:rsidRPr="00DD3B08">
        <w:rPr>
          <w:rFonts w:cs="Arial"/>
          <w:sz w:val="19"/>
          <w:szCs w:val="19"/>
        </w:rPr>
        <w:t xml:space="preserve">  </w:t>
      </w:r>
      <w:r w:rsidR="00E36AD1" w:rsidRPr="00DD3B08">
        <w:rPr>
          <w:rFonts w:cs="Arial"/>
          <w:sz w:val="19"/>
          <w:szCs w:val="19"/>
        </w:rPr>
        <w:t xml:space="preserve">             </w:t>
      </w:r>
      <w:r w:rsidR="00FA24C0" w:rsidRPr="00DD3B08">
        <w:rPr>
          <w:rFonts w:cs="Arial"/>
          <w:sz w:val="19"/>
          <w:szCs w:val="19"/>
        </w:rPr>
        <w:t xml:space="preserve">  </w:t>
      </w:r>
      <w:r w:rsidR="00E36AD1" w:rsidRPr="00DD3B08">
        <w:rPr>
          <w:rFonts w:cs="Arial"/>
          <w:sz w:val="19"/>
          <w:szCs w:val="19"/>
        </w:rPr>
        <w:t xml:space="preserve">  </w:t>
      </w:r>
      <w:r w:rsidR="000A484A" w:rsidRPr="00DD3B08">
        <w:rPr>
          <w:rFonts w:cs="Arial"/>
          <w:sz w:val="19"/>
          <w:szCs w:val="19"/>
        </w:rPr>
        <w:t xml:space="preserve">   </w:t>
      </w:r>
      <w:r w:rsidR="00641649" w:rsidRPr="00DD3B08">
        <w:rPr>
          <w:rFonts w:cs="Arial"/>
          <w:sz w:val="19"/>
          <w:szCs w:val="19"/>
        </w:rPr>
        <w:t xml:space="preserve">   </w:t>
      </w:r>
      <w:r w:rsidRPr="00DD3B08">
        <w:rPr>
          <w:rFonts w:cs="Arial"/>
          <w:sz w:val="19"/>
          <w:szCs w:val="19"/>
        </w:rPr>
        <w:t xml:space="preserve">  </w:t>
      </w:r>
      <w:bookmarkStart w:id="7" w:name="picture2"/>
      <w:bookmarkEnd w:id="7"/>
    </w:p>
    <w:p w14:paraId="325D7D02" w14:textId="1FAD4449" w:rsidR="000620E3" w:rsidRDefault="00AB7C62" w:rsidP="005C5D1A">
      <w:pPr>
        <w:pStyle w:val="berschrift1"/>
        <w:jc w:val="center"/>
        <w:rPr>
          <w:rFonts w:asciiTheme="minorHAnsi" w:hAnsiTheme="minorHAnsi" w:cs="Arial"/>
          <w:b/>
          <w:bCs/>
          <w:sz w:val="36"/>
          <w:szCs w:val="36"/>
        </w:rPr>
      </w:pPr>
      <w:r w:rsidRPr="00DD3B08">
        <w:rPr>
          <w:rFonts w:asciiTheme="minorHAnsi" w:hAnsiTheme="minorHAnsi" w:cs="Arial"/>
          <w:b/>
          <w:bCs/>
          <w:sz w:val="36"/>
          <w:szCs w:val="36"/>
        </w:rPr>
        <w:t>Testergebnis</w:t>
      </w:r>
      <w:r w:rsidR="000620E3">
        <w:rPr>
          <w:rFonts w:asciiTheme="minorHAnsi" w:hAnsiTheme="minorHAnsi" w:cs="Arial"/>
          <w:b/>
          <w:bCs/>
          <w:sz w:val="36"/>
          <w:szCs w:val="36"/>
        </w:rPr>
        <w:t>se</w:t>
      </w:r>
    </w:p>
    <w:p w14:paraId="3ACFF90D" w14:textId="77777777" w:rsidR="00CA01A8" w:rsidRPr="00CA01A8" w:rsidRDefault="00CA01A8" w:rsidP="00CA01A8"/>
    <w:sectPr w:rsidR="00CA01A8" w:rsidRPr="00CA01A8" w:rsidSect="00500230">
      <w:headerReference w:type="default" r:id="rId7"/>
      <w:footerReference w:type="default" r:id="rId8"/>
      <w:pgSz w:w="16838" w:h="11906" w:orient="landscape"/>
      <w:pgMar w:top="1417" w:right="1417" w:bottom="1417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644027" w14:textId="77777777" w:rsidR="00500230" w:rsidRDefault="00500230" w:rsidP="00E33C72">
      <w:pPr>
        <w:spacing w:after="0" w:line="240" w:lineRule="auto"/>
      </w:pPr>
      <w:r>
        <w:separator/>
      </w:r>
    </w:p>
  </w:endnote>
  <w:endnote w:type="continuationSeparator" w:id="0">
    <w:p w14:paraId="3D4B1C1D" w14:textId="77777777" w:rsidR="00500230" w:rsidRDefault="00500230" w:rsidP="00E3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66446" w14:textId="742E615C" w:rsidR="0023224C" w:rsidRPr="0023224C" w:rsidRDefault="0023224C" w:rsidP="0023224C">
    <w:pPr>
      <w:rPr>
        <w:color w:val="FFFFFF" w:themeColor="background1"/>
        <w:sz w:val="16"/>
        <w:szCs w:val="16"/>
      </w:rPr>
    </w:pPr>
    <w:r>
      <w:rPr>
        <w:color w:val="FFFFFF" w:themeColor="background1"/>
        <w:sz w:val="16"/>
        <w:szCs w:val="16"/>
      </w:rPr>
      <w:t xml:space="preserve"> </w:t>
    </w:r>
    <w:r w:rsidR="00E33C72" w:rsidRPr="0023224C"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sz w:val="16"/>
        <w:szCs w:val="16"/>
      </w:rPr>
      <w:t xml:space="preserve">                                </w:t>
    </w:r>
    <w:r w:rsidR="00E33C72" w:rsidRPr="0023224C">
      <w:rPr>
        <w:sz w:val="16"/>
        <w:szCs w:val="16"/>
      </w:rPr>
      <w:t xml:space="preserve">             </w:t>
    </w:r>
    <w:r>
      <w:rPr>
        <w:sz w:val="16"/>
        <w:szCs w:val="16"/>
      </w:rPr>
      <w:t xml:space="preserve">                                                                   </w:t>
    </w:r>
    <w:r w:rsidRPr="0023224C">
      <w:rPr>
        <w:sz w:val="16"/>
        <w:szCs w:val="16"/>
      </w:rPr>
      <w:t>Nur für den internen Gebrauch</w:t>
    </w:r>
  </w:p>
  <w:p w14:paraId="37ACEC4F" w14:textId="412193E4" w:rsidR="00E33C72" w:rsidRPr="0023224C" w:rsidRDefault="00E33C72" w:rsidP="0023224C">
    <w:pPr>
      <w:rPr>
        <w:color w:val="FFFFFF" w:themeColor="background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10CD05" w14:textId="77777777" w:rsidR="00500230" w:rsidRDefault="00500230" w:rsidP="00E33C72">
      <w:pPr>
        <w:spacing w:after="0" w:line="240" w:lineRule="auto"/>
      </w:pPr>
      <w:r>
        <w:separator/>
      </w:r>
    </w:p>
  </w:footnote>
  <w:footnote w:type="continuationSeparator" w:id="0">
    <w:p w14:paraId="519F5606" w14:textId="77777777" w:rsidR="00500230" w:rsidRDefault="00500230" w:rsidP="00E33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79A2D" w14:textId="77777777" w:rsidR="00390F81" w:rsidRDefault="00390F81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46B80FE" wp14:editId="7B40508F">
          <wp:simplePos x="0" y="0"/>
          <wp:positionH relativeFrom="column">
            <wp:posOffset>7662726</wp:posOffset>
          </wp:positionH>
          <wp:positionV relativeFrom="page">
            <wp:posOffset>544830</wp:posOffset>
          </wp:positionV>
          <wp:extent cx="1422000" cy="367200"/>
          <wp:effectExtent l="0" t="0" r="6985" b="0"/>
          <wp:wrapNone/>
          <wp:docPr id="984953609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000" cy="36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24C"/>
    <w:rsid w:val="00015D2C"/>
    <w:rsid w:val="00021E49"/>
    <w:rsid w:val="00027B90"/>
    <w:rsid w:val="00045F0D"/>
    <w:rsid w:val="000620E3"/>
    <w:rsid w:val="00065897"/>
    <w:rsid w:val="00074C61"/>
    <w:rsid w:val="00076816"/>
    <w:rsid w:val="000A484A"/>
    <w:rsid w:val="001A5EA2"/>
    <w:rsid w:val="001D16C8"/>
    <w:rsid w:val="001D1EDA"/>
    <w:rsid w:val="00224261"/>
    <w:rsid w:val="00231C0B"/>
    <w:rsid w:val="0023224C"/>
    <w:rsid w:val="00320A7A"/>
    <w:rsid w:val="0032316C"/>
    <w:rsid w:val="00323AE8"/>
    <w:rsid w:val="00331F68"/>
    <w:rsid w:val="0033309C"/>
    <w:rsid w:val="00390F81"/>
    <w:rsid w:val="003A1643"/>
    <w:rsid w:val="003B35C0"/>
    <w:rsid w:val="003F7BC0"/>
    <w:rsid w:val="00470C66"/>
    <w:rsid w:val="00473B3C"/>
    <w:rsid w:val="00483A88"/>
    <w:rsid w:val="004B5A47"/>
    <w:rsid w:val="004D278C"/>
    <w:rsid w:val="004E2D7D"/>
    <w:rsid w:val="004F3671"/>
    <w:rsid w:val="00500230"/>
    <w:rsid w:val="00502B4E"/>
    <w:rsid w:val="00552770"/>
    <w:rsid w:val="00553BAF"/>
    <w:rsid w:val="005547B4"/>
    <w:rsid w:val="005656A0"/>
    <w:rsid w:val="005673B1"/>
    <w:rsid w:val="00592EDE"/>
    <w:rsid w:val="005C5D1A"/>
    <w:rsid w:val="005F772E"/>
    <w:rsid w:val="00606D3E"/>
    <w:rsid w:val="00625D78"/>
    <w:rsid w:val="00641649"/>
    <w:rsid w:val="00647CC4"/>
    <w:rsid w:val="0065547D"/>
    <w:rsid w:val="00722082"/>
    <w:rsid w:val="00725CDE"/>
    <w:rsid w:val="00797A97"/>
    <w:rsid w:val="007E56FC"/>
    <w:rsid w:val="0085229C"/>
    <w:rsid w:val="00853C8A"/>
    <w:rsid w:val="00870316"/>
    <w:rsid w:val="00882C02"/>
    <w:rsid w:val="00882DD0"/>
    <w:rsid w:val="008E5C13"/>
    <w:rsid w:val="0096381C"/>
    <w:rsid w:val="0099646D"/>
    <w:rsid w:val="009F4430"/>
    <w:rsid w:val="00A0630F"/>
    <w:rsid w:val="00A06654"/>
    <w:rsid w:val="00AA0071"/>
    <w:rsid w:val="00AB7C62"/>
    <w:rsid w:val="00AD2686"/>
    <w:rsid w:val="00B26750"/>
    <w:rsid w:val="00B4528F"/>
    <w:rsid w:val="00B50ACE"/>
    <w:rsid w:val="00B664C1"/>
    <w:rsid w:val="00BA263D"/>
    <w:rsid w:val="00BC3FB7"/>
    <w:rsid w:val="00C03BCC"/>
    <w:rsid w:val="00C2065D"/>
    <w:rsid w:val="00C31D3A"/>
    <w:rsid w:val="00CA01A8"/>
    <w:rsid w:val="00CE6847"/>
    <w:rsid w:val="00CF03A7"/>
    <w:rsid w:val="00D01237"/>
    <w:rsid w:val="00D301D4"/>
    <w:rsid w:val="00D76A72"/>
    <w:rsid w:val="00DB53AF"/>
    <w:rsid w:val="00DD0AC3"/>
    <w:rsid w:val="00DD1DCE"/>
    <w:rsid w:val="00DD3B08"/>
    <w:rsid w:val="00DE4340"/>
    <w:rsid w:val="00E33C72"/>
    <w:rsid w:val="00E36AD1"/>
    <w:rsid w:val="00EB313B"/>
    <w:rsid w:val="00F102EE"/>
    <w:rsid w:val="00FA24C0"/>
    <w:rsid w:val="00FB6F1A"/>
    <w:rsid w:val="00FE0095"/>
    <w:rsid w:val="00FE6A04"/>
    <w:rsid w:val="00FE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7289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231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231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231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231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231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231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231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231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231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231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231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231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2316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2316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2316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2316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2316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2316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231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231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231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231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231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2316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2316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2316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231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2316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2316C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link w:val="KeinLeerraumZchn"/>
    <w:uiPriority w:val="1"/>
    <w:qFormat/>
    <w:rsid w:val="00502B4E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502B4E"/>
    <w:rPr>
      <w:rFonts w:eastAsiaTheme="minorEastAsia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E33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33C72"/>
  </w:style>
  <w:style w:type="paragraph" w:styleId="Fuzeile">
    <w:name w:val="footer"/>
    <w:basedOn w:val="Standard"/>
    <w:link w:val="FuzeileZchn"/>
    <w:uiPriority w:val="99"/>
    <w:unhideWhenUsed/>
    <w:rsid w:val="00E33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33C72"/>
  </w:style>
  <w:style w:type="table" w:styleId="Tabellenraster">
    <w:name w:val="Table Grid"/>
    <w:basedOn w:val="NormaleTabelle"/>
    <w:uiPriority w:val="39"/>
    <w:rsid w:val="00625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1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ProtocolTemplateGerman.dotx</Template>
  <TotalTime>0</TotalTime>
  <Pages>2</Pages>
  <Words>44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Makukha</dc:creator>
  <cp:keywords/>
  <dc:description/>
  <cp:lastModifiedBy>Olga Makukha</cp:lastModifiedBy>
  <cp:revision>46</cp:revision>
  <dcterms:created xsi:type="dcterms:W3CDTF">2024-04-12T10:59:00Z</dcterms:created>
  <dcterms:modified xsi:type="dcterms:W3CDTF">2024-04-19T11:43:00Z</dcterms:modified>
</cp:coreProperties>
</file>