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Theme="majorHAnsi" w:eastAsiaTheme="majorEastAsia" w:hAnsiTheme="majorHAnsi" w:cs="Arial"/>
          <w:color w:val="0F4761" w:themeColor="accent1" w:themeShade="BF"/>
          <w:sz w:val="19"/>
          <w:szCs w:val="19"/>
        </w:rPr>
        <w:id w:val="1603835813"/>
        <w:docPartObj>
          <w:docPartGallery w:val="Cover Pages"/>
          <w:docPartUnique/>
        </w:docPartObj>
      </w:sdtPr>
      <w:sdtEndPr>
        <w:rPr>
          <w:b/>
          <w:bCs/>
          <w:sz w:val="36"/>
          <w:szCs w:val="36"/>
        </w:rPr>
      </w:sdtEndPr>
      <w:sdtContent>
        <w:p w14:paraId="4EC15A70" w14:textId="77777777" w:rsidR="00E33C72" w:rsidRPr="00DD3B08" w:rsidRDefault="00390F81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</w:rPr>
            <w:drawing>
              <wp:anchor distT="0" distB="0" distL="114300" distR="114300" simplePos="0" relativeHeight="251665408" behindDoc="0" locked="0" layoutInCell="1" allowOverlap="1" wp14:anchorId="0639799B" wp14:editId="65FAEF12">
                <wp:simplePos x="0" y="0"/>
                <wp:positionH relativeFrom="margin">
                  <wp:posOffset>7693841</wp:posOffset>
                </wp:positionH>
                <wp:positionV relativeFrom="page">
                  <wp:posOffset>539750</wp:posOffset>
                </wp:positionV>
                <wp:extent cx="1408430" cy="357505"/>
                <wp:effectExtent l="0" t="0" r="1270" b="4445"/>
                <wp:wrapNone/>
                <wp:docPr id="1437961833" name="Grafik 4" descr="Ein Bild, das Schrift, Screenshot, Logo, Grafiken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7961833" name="Grafik 4" descr="Ein Bild, das Schrift, Screenshot, Logo, Grafiken enthält.&#10;&#10;Automatisch generierte Beschreibu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843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66B2757B" wp14:editId="6751D7C2">
                    <wp:simplePos x="0" y="0"/>
                    <wp:positionH relativeFrom="page">
                      <wp:posOffset>13970</wp:posOffset>
                    </wp:positionH>
                    <wp:positionV relativeFrom="page">
                      <wp:posOffset>4445</wp:posOffset>
                    </wp:positionV>
                    <wp:extent cx="10687050" cy="7541895"/>
                    <wp:effectExtent l="0" t="0" r="0" b="1905"/>
                    <wp:wrapNone/>
                    <wp:docPr id="34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C0407A5" id="Rechteck 2" o:spid="_x0000_s1026" style="position:absolute;margin-left:1.1pt;margin-top:.35pt;width:841.5pt;height:59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" fillcolor="#0097d9" stroked="f" strokeweight="1pt">
                    <w10:wrap anchorx="page" anchory="page"/>
                  </v:rect>
                </w:pict>
              </mc:Fallback>
            </mc:AlternateContent>
          </w:r>
          <w:r w:rsidR="00E33C72"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49CF12C8" wp14:editId="28104C50">
                    <wp:simplePos x="0" y="0"/>
                    <wp:positionH relativeFrom="page">
                      <wp:posOffset>7285253</wp:posOffset>
                    </wp:positionH>
                    <wp:positionV relativeFrom="page">
                      <wp:posOffset>-45821</wp:posOffset>
                    </wp:positionV>
                    <wp:extent cx="10687050" cy="7541895"/>
                    <wp:effectExtent l="0" t="0" r="0" b="1905"/>
                    <wp:wrapNone/>
                    <wp:docPr id="490765535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CB6CED7" w14:textId="77777777" w:rsidR="00390F81" w:rsidRDefault="00390F81" w:rsidP="00390F81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9CF12C8" id="Rechteck 2" o:spid="_x0000_s1026" style="position:absolute;margin-left:573.65pt;margin-top:-3.6pt;width:841.5pt;height:593.85pt;z-index:-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" fillcolor="#0097d9" stroked="f" strokeweight="1pt">
                    <v:textbox style="mso-fit-shape-to-text:t">
                      <w:txbxContent>
                        <w:p w14:paraId="0CB6CED7" w14:textId="77777777" w:rsidR="00390F81" w:rsidRDefault="00390F81" w:rsidP="00390F81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AB75845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16C24A40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36A74467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49F80460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bookmarkStart w:id="0" w:name="ID"/>
        <w:p w14:paraId="4ACCB25D" w14:textId="77777777" w:rsidR="00606D3E" w:rsidRPr="00FE6EA4" w:rsidRDefault="00021E49">
          <w:pPr>
            <w:rPr>
              <w:rFonts w:cs="Arial"/>
              <w:noProof/>
              <w:color w:val="FFFFFF" w:themeColor="background1"/>
              <w:sz w:val="48"/>
              <w:szCs w:val="48"/>
              <w:lang w:val="en-US"/>
            </w:rPr>
          </w:pP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44C61BF" wp14:editId="514E9734">
                    <wp:simplePos x="0" y="0"/>
                    <wp:positionH relativeFrom="column">
                      <wp:posOffset>55321</wp:posOffset>
                    </wp:positionH>
                    <wp:positionV relativeFrom="page">
                      <wp:posOffset>7110374</wp:posOffset>
                    </wp:positionV>
                    <wp:extent cx="2267585" cy="438150"/>
                    <wp:effectExtent l="0" t="0" r="0" b="0"/>
                    <wp:wrapNone/>
                    <wp:docPr id="1295913945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267585" cy="4381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9FF96C6" w14:textId="77777777" w:rsidR="00021E49" w:rsidRPr="00021E49" w:rsidRDefault="00021E49" w:rsidP="00021E49">
                                <w:pPr>
                                  <w:jc w:val="center"/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</w:pPr>
                                <w:r w:rsidRPr="00021E49"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  <w:t>ingun.com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44C61BF" id="Rechteck 3" o:spid="_x0000_s1027" style="position:absolute;margin-left:4.35pt;margin-top:559.85pt;width:178.55pt;height:3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" fillcolor="white [3212]" stroked="f" strokeweight="1pt">
                    <v:textbox>
                      <w:txbxContent>
                        <w:p w14:paraId="49FF96C6" w14:textId="77777777" w:rsidR="00021E49" w:rsidRPr="00021E49" w:rsidRDefault="00021E49" w:rsidP="00021E49">
                          <w:pPr>
                            <w:jc w:val="center"/>
                            <w:rPr>
                              <w:color w:val="0097D9"/>
                              <w:sz w:val="40"/>
                              <w:szCs w:val="40"/>
                            </w:rPr>
                          </w:pPr>
                          <w:r w:rsidRPr="00021E49">
                            <w:rPr>
                              <w:color w:val="0097D9"/>
                              <w:sz w:val="40"/>
                              <w:szCs w:val="40"/>
                            </w:rPr>
                            <w:t>ingun.com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1D16C8" w:rsidRPr="00FE6EA4">
            <w:rPr>
              <w:rFonts w:cs="Arial"/>
              <w:noProof/>
              <w:color w:val="FFFFFF" w:themeColor="background1"/>
              <w:sz w:val="48"/>
              <w:szCs w:val="48"/>
              <w:lang w:val="en-US"/>
            </w:rPr>
            <w:t xml:space="preserve"> </w:t>
          </w:r>
          <w:bookmarkEnd w:id="0"/>
        </w:p>
        <w:p w14:paraId="29E36B4F" w14:textId="6FD32439" w:rsidR="00E33C72" w:rsidRPr="00FE6EA4" w:rsidRDefault="00FE6EA4">
          <w:pPr>
            <w:rPr>
              <w:rFonts w:cs="Arial"/>
              <w:color w:val="FFFFFF" w:themeColor="background1"/>
              <w:sz w:val="36"/>
              <w:szCs w:val="36"/>
              <w:lang w:val="en-US"/>
            </w:rPr>
          </w:pPr>
          <w:r w:rsidRPr="00FE6EA4">
            <w:rPr>
              <w:rFonts w:cs="Arial"/>
              <w:color w:val="FFFFFF" w:themeColor="background1"/>
              <w:sz w:val="36"/>
              <w:szCs w:val="36"/>
              <w:lang w:val="en-US"/>
            </w:rPr>
            <w:t>Order number</w:t>
          </w:r>
          <w:r w:rsidR="00E33C72" w:rsidRPr="00FE6EA4">
            <w:rPr>
              <w:rFonts w:cs="Arial"/>
              <w:color w:val="FFFFFF" w:themeColor="background1"/>
              <w:sz w:val="36"/>
              <w:szCs w:val="36"/>
              <w:lang w:val="en-US"/>
            </w:rPr>
            <w:t xml:space="preserve"> </w:t>
          </w:r>
          <w:bookmarkStart w:id="1" w:name="order"/>
          <w:r w:rsidR="001D16C8" w:rsidRPr="00FE6EA4">
            <w:rPr>
              <w:rFonts w:cs="Arial"/>
              <w:color w:val="FFFFFF" w:themeColor="background1"/>
              <w:sz w:val="36"/>
              <w:szCs w:val="36"/>
              <w:lang w:val="en-US"/>
            </w:rPr>
            <w:t xml:space="preserve"> </w:t>
          </w:r>
          <w:bookmarkEnd w:id="1"/>
        </w:p>
        <w:p w14:paraId="14988128" w14:textId="77777777" w:rsidR="0096381C" w:rsidRPr="00FE6EA4" w:rsidRDefault="0096381C">
          <w:pPr>
            <w:rPr>
              <w:rFonts w:cs="Arial"/>
              <w:color w:val="FFFFFF" w:themeColor="background1"/>
              <w:sz w:val="36"/>
              <w:szCs w:val="36"/>
              <w:lang w:val="en-US"/>
            </w:rPr>
          </w:pPr>
        </w:p>
        <w:p w14:paraId="399F8BA3" w14:textId="58982D68" w:rsidR="00E33C72" w:rsidRPr="00FE6EA4" w:rsidRDefault="00E33C72" w:rsidP="00E33C72">
          <w:pPr>
            <w:rPr>
              <w:rFonts w:cs="Arial"/>
              <w:color w:val="FFFFFF" w:themeColor="background1"/>
              <w:sz w:val="28"/>
              <w:szCs w:val="28"/>
              <w:lang w:val="en-US"/>
            </w:rPr>
          </w:pPr>
          <w:r w:rsidRPr="00FE6EA4">
            <w:rPr>
              <w:rFonts w:cs="Arial"/>
              <w:color w:val="FFFFFF" w:themeColor="background1"/>
              <w:sz w:val="28"/>
              <w:szCs w:val="28"/>
              <w:lang w:val="en-US"/>
            </w:rPr>
            <w:t>Test</w:t>
          </w:r>
          <w:r w:rsidR="00FE6EA4" w:rsidRPr="00FE6EA4">
            <w:rPr>
              <w:rFonts w:cs="Arial"/>
              <w:color w:val="FFFFFF" w:themeColor="background1"/>
              <w:sz w:val="28"/>
              <w:szCs w:val="28"/>
              <w:lang w:val="en-US"/>
            </w:rPr>
            <w:t xml:space="preserve"> type</w:t>
          </w:r>
          <w:r w:rsidRPr="00FE6EA4">
            <w:rPr>
              <w:rFonts w:cs="Arial"/>
              <w:color w:val="FFFFFF" w:themeColor="background1"/>
              <w:sz w:val="28"/>
              <w:szCs w:val="28"/>
              <w:lang w:val="en-US"/>
            </w:rPr>
            <w:t xml:space="preserve">: </w:t>
          </w:r>
          <w:r w:rsidR="00FE6EA4" w:rsidRPr="00FE6EA4">
            <w:rPr>
              <w:rFonts w:cs="Arial"/>
              <w:color w:val="FFFFFF" w:themeColor="background1"/>
              <w:sz w:val="28"/>
              <w:szCs w:val="28"/>
              <w:lang w:val="en-US"/>
            </w:rPr>
            <w:t xml:space="preserve">current </w:t>
          </w:r>
          <w:r w:rsidR="00316031">
            <w:rPr>
              <w:rFonts w:cs="Arial"/>
              <w:color w:val="FFFFFF" w:themeColor="background1"/>
              <w:sz w:val="28"/>
              <w:szCs w:val="28"/>
              <w:lang w:val="en-US"/>
            </w:rPr>
            <w:t>rating</w:t>
          </w:r>
        </w:p>
        <w:p w14:paraId="38BCB738" w14:textId="77777777" w:rsidR="00E33C72" w:rsidRPr="00FE6EA4" w:rsidRDefault="001D16C8" w:rsidP="00E33C72">
          <w:pPr>
            <w:rPr>
              <w:rFonts w:cs="Arial"/>
              <w:color w:val="FFFFFF" w:themeColor="background1"/>
              <w:sz w:val="28"/>
              <w:szCs w:val="28"/>
              <w:lang w:val="en-US"/>
            </w:rPr>
          </w:pPr>
          <w:bookmarkStart w:id="2" w:name="name"/>
          <w:r w:rsidRPr="00FE6EA4">
            <w:rPr>
              <w:rFonts w:cs="Arial"/>
              <w:b/>
              <w:bCs/>
              <w:color w:val="FFFFFF" w:themeColor="background1"/>
              <w:sz w:val="28"/>
              <w:szCs w:val="28"/>
              <w:lang w:val="en-US"/>
            </w:rPr>
            <w:t xml:space="preserve"> </w:t>
          </w:r>
          <w:bookmarkEnd w:id="2"/>
        </w:p>
        <w:p w14:paraId="3ACDB25D" w14:textId="77777777" w:rsidR="00021E49" w:rsidRPr="00FE6EA4" w:rsidRDefault="00021E49">
          <w:pPr>
            <w:rPr>
              <w:rFonts w:cs="Arial"/>
              <w:color w:val="FFFFFF" w:themeColor="background1"/>
              <w:sz w:val="19"/>
              <w:szCs w:val="19"/>
              <w:lang w:val="en-US"/>
            </w:rPr>
          </w:pPr>
        </w:p>
        <w:p w14:paraId="00407D85" w14:textId="0F341598" w:rsidR="00E33C72" w:rsidRPr="00316031" w:rsidRDefault="00FE6EA4" w:rsidP="00E33C72">
          <w:pPr>
            <w:rPr>
              <w:rFonts w:cs="Arial"/>
              <w:color w:val="FFFFFF" w:themeColor="background1"/>
              <w:lang w:val="en-US"/>
            </w:rPr>
          </w:pPr>
          <w:r w:rsidRPr="00316031">
            <w:rPr>
              <w:rFonts w:cs="Arial"/>
              <w:color w:val="FFFFFF" w:themeColor="background1"/>
              <w:lang w:val="en-US"/>
            </w:rPr>
            <w:t>Applicant</w:t>
          </w:r>
          <w:r w:rsidR="00E33C72" w:rsidRPr="00316031">
            <w:rPr>
              <w:rFonts w:cs="Arial"/>
              <w:color w:val="FFFFFF" w:themeColor="background1"/>
              <w:lang w:val="en-US"/>
            </w:rPr>
            <w:t xml:space="preserve">: </w:t>
          </w:r>
          <w:bookmarkStart w:id="3" w:name="requester"/>
          <w:r w:rsidR="00DB53AF" w:rsidRPr="00316031">
            <w:rPr>
              <w:rFonts w:cs="Arial"/>
              <w:color w:val="FFFFFF" w:themeColor="background1"/>
              <w:lang w:val="en-US"/>
            </w:rPr>
            <w:t xml:space="preserve"> </w:t>
          </w:r>
          <w:bookmarkEnd w:id="3"/>
          <w:r w:rsidR="001D16C8" w:rsidRPr="00316031">
            <w:rPr>
              <w:rFonts w:cs="Arial"/>
              <w:color w:val="FFFFFF" w:themeColor="background1"/>
              <w:lang w:val="en-US"/>
            </w:rPr>
            <w:t xml:space="preserve"> </w:t>
          </w:r>
        </w:p>
        <w:p w14:paraId="451C01BA" w14:textId="0A292F4F" w:rsidR="00320A7A" w:rsidRPr="00316031" w:rsidRDefault="00FE6EA4" w:rsidP="00320A7A">
          <w:pPr>
            <w:rPr>
              <w:rFonts w:cs="Arial"/>
              <w:color w:val="FFFFFF" w:themeColor="background1"/>
              <w:lang w:val="en-US"/>
            </w:rPr>
          </w:pPr>
          <w:r w:rsidRPr="00316031">
            <w:rPr>
              <w:rFonts w:cs="Arial"/>
              <w:color w:val="FFFFFF" w:themeColor="background1"/>
              <w:lang w:val="en-US"/>
            </w:rPr>
            <w:t>Tester</w:t>
          </w:r>
          <w:r w:rsidR="00320A7A" w:rsidRPr="00316031">
            <w:rPr>
              <w:rFonts w:cs="Arial"/>
              <w:color w:val="FFFFFF" w:themeColor="background1"/>
              <w:lang w:val="en-US"/>
            </w:rPr>
            <w:t xml:space="preserve">: </w:t>
          </w:r>
          <w:bookmarkStart w:id="4" w:name="tester"/>
          <w:r w:rsidR="00320A7A" w:rsidRPr="00316031">
            <w:rPr>
              <w:rFonts w:cs="Arial"/>
              <w:color w:val="FFFFFF" w:themeColor="background1"/>
              <w:lang w:val="en-US"/>
            </w:rPr>
            <w:t xml:space="preserve"> </w:t>
          </w:r>
          <w:bookmarkEnd w:id="4"/>
        </w:p>
        <w:p w14:paraId="5E7B0F11" w14:textId="77777777" w:rsidR="00320A7A" w:rsidRPr="00316031" w:rsidRDefault="00320A7A" w:rsidP="00E33C72">
          <w:pPr>
            <w:rPr>
              <w:rFonts w:cs="Arial"/>
              <w:color w:val="FFFFFF" w:themeColor="background1"/>
              <w:lang w:val="en-US"/>
            </w:rPr>
          </w:pPr>
        </w:p>
        <w:p w14:paraId="31FDE6E1" w14:textId="77777777" w:rsidR="00E33C72" w:rsidRPr="00316031" w:rsidRDefault="001D16C8" w:rsidP="00625D78">
          <w:pPr>
            <w:tabs>
              <w:tab w:val="right" w:pos="14287"/>
            </w:tabs>
            <w:rPr>
              <w:rFonts w:cs="Arial"/>
              <w:color w:val="FFFFFF" w:themeColor="background1"/>
              <w:sz w:val="20"/>
              <w:szCs w:val="20"/>
              <w:lang w:val="en-US"/>
            </w:rPr>
          </w:pPr>
          <w:bookmarkStart w:id="5" w:name="date"/>
          <w:r w:rsidRPr="00316031">
            <w:rPr>
              <w:rFonts w:cs="Arial"/>
              <w:color w:val="FFFFFF" w:themeColor="background1"/>
              <w:lang w:val="en-US"/>
            </w:rPr>
            <w:t xml:space="preserve"> </w:t>
          </w:r>
          <w:bookmarkEnd w:id="5"/>
          <w:r w:rsidR="00625D78" w:rsidRPr="00316031">
            <w:rPr>
              <w:rFonts w:cs="Arial"/>
              <w:color w:val="FFFFFF" w:themeColor="background1"/>
              <w:sz w:val="20"/>
              <w:szCs w:val="20"/>
              <w:lang w:val="en-US"/>
            </w:rPr>
            <w:tab/>
          </w:r>
        </w:p>
        <w:p w14:paraId="748F0832" w14:textId="77777777" w:rsidR="00021E49" w:rsidRPr="00316031" w:rsidRDefault="00E33C72">
          <w:pPr>
            <w:rPr>
              <w:rFonts w:cs="Arial"/>
              <w:sz w:val="19"/>
              <w:szCs w:val="19"/>
              <w:lang w:val="en-US"/>
            </w:rPr>
          </w:pPr>
          <w:r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F0B9648" wp14:editId="0A9133AF">
                    <wp:simplePos x="0" y="0"/>
                    <wp:positionH relativeFrom="column">
                      <wp:posOffset>7481553</wp:posOffset>
                    </wp:positionH>
                    <wp:positionV relativeFrom="page">
                      <wp:posOffset>6823710</wp:posOffset>
                    </wp:positionV>
                    <wp:extent cx="1762836" cy="240640"/>
                    <wp:effectExtent l="0" t="0" r="8890" b="7620"/>
                    <wp:wrapNone/>
                    <wp:docPr id="461005722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62836" cy="240640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C28E5D" w14:textId="1E143E27" w:rsidR="00E33C72" w:rsidRPr="0023224C" w:rsidRDefault="00FE6EA4" w:rsidP="00021E49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>For internal use only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F0B9648" id="_x0000_s1028" style="position:absolute;margin-left:589.1pt;margin-top:537.3pt;width:138.8pt;height:1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" fillcolor="#0097d9" stroked="f" strokeweight="1pt">
                    <v:textbox>
                      <w:txbxContent>
                        <w:p w14:paraId="7EC28E5D" w14:textId="1E143E27" w:rsidR="00E33C72" w:rsidRPr="0023224C" w:rsidRDefault="00FE6EA4" w:rsidP="00021E49">
                          <w:pPr>
                            <w:jc w:val="center"/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For</w:t>
                          </w:r>
                          <w:proofErr w:type="spellEnd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 internal </w:t>
                          </w:r>
                          <w:proofErr w:type="spellStart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use</w:t>
                          </w:r>
                          <w:proofErr w:type="spellEnd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only</w:t>
                          </w:r>
                          <w:proofErr w:type="spellEnd"/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502B4E" w:rsidRPr="00316031">
            <w:rPr>
              <w:rFonts w:cs="Arial"/>
              <w:sz w:val="19"/>
              <w:szCs w:val="19"/>
              <w:lang w:val="en-US"/>
            </w:rPr>
            <w:br w:type="page"/>
          </w:r>
        </w:p>
        <w:p w14:paraId="2E3A6ACA" w14:textId="59495471" w:rsidR="00502B4E" w:rsidRPr="00FE6EA4" w:rsidRDefault="00F102EE" w:rsidP="00AB7C62">
          <w:pPr>
            <w:pStyle w:val="berschrift1"/>
            <w:jc w:val="center"/>
            <w:rPr>
              <w:rFonts w:asciiTheme="minorHAnsi" w:hAnsiTheme="minorHAnsi" w:cs="Arial"/>
              <w:b/>
              <w:bCs/>
              <w:color w:val="auto"/>
              <w:sz w:val="36"/>
              <w:szCs w:val="36"/>
              <w:lang w:val="en-US"/>
            </w:rPr>
          </w:pPr>
          <w:r w:rsidRPr="00FE6EA4">
            <w:rPr>
              <w:rFonts w:asciiTheme="minorHAnsi" w:hAnsiTheme="minorHAnsi" w:cs="Arial"/>
              <w:b/>
              <w:bCs/>
              <w:color w:val="auto"/>
              <w:sz w:val="36"/>
              <w:szCs w:val="36"/>
              <w:lang w:val="en-US"/>
            </w:rPr>
            <w:lastRenderedPageBreak/>
            <w:t>Test</w:t>
          </w:r>
          <w:r w:rsidR="00FE6EA4" w:rsidRPr="00FE6EA4">
            <w:rPr>
              <w:rFonts w:asciiTheme="minorHAnsi" w:hAnsiTheme="minorHAnsi" w:cs="Arial"/>
              <w:b/>
              <w:bCs/>
              <w:color w:val="auto"/>
              <w:sz w:val="36"/>
              <w:szCs w:val="36"/>
              <w:lang w:val="en-US"/>
            </w:rPr>
            <w:t xml:space="preserve"> setup a</w:t>
          </w:r>
          <w:r w:rsidRPr="00FE6EA4">
            <w:rPr>
              <w:rFonts w:asciiTheme="minorHAnsi" w:hAnsiTheme="minorHAnsi" w:cs="Arial"/>
              <w:b/>
              <w:bCs/>
              <w:color w:val="auto"/>
              <w:sz w:val="36"/>
              <w:szCs w:val="36"/>
              <w:lang w:val="en-US"/>
            </w:rPr>
            <w:t xml:space="preserve">nd </w:t>
          </w:r>
          <w:r w:rsidR="00FE6EA4" w:rsidRPr="00FE6EA4">
            <w:rPr>
              <w:rFonts w:asciiTheme="minorHAnsi" w:hAnsiTheme="minorHAnsi" w:cs="Arial"/>
              <w:b/>
              <w:bCs/>
              <w:color w:val="auto"/>
              <w:sz w:val="36"/>
              <w:szCs w:val="36"/>
              <w:lang w:val="en-US"/>
            </w:rPr>
            <w:t>measuring points</w:t>
          </w:r>
        </w:p>
      </w:sdtContent>
    </w:sdt>
    <w:tbl>
      <w:tblPr>
        <w:tblStyle w:val="Tabellenraster"/>
        <w:tblW w:w="14046" w:type="dxa"/>
        <w:tblLook w:val="04A0" w:firstRow="1" w:lastRow="0" w:firstColumn="1" w:lastColumn="0" w:noHBand="0" w:noVBand="1"/>
      </w:tblPr>
      <w:tblGrid>
        <w:gridCol w:w="1344"/>
        <w:gridCol w:w="1362"/>
        <w:gridCol w:w="11340"/>
      </w:tblGrid>
      <w:tr w:rsidR="00F102EE" w:rsidRPr="00DD3B08" w14:paraId="43E7FB2E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121F8E58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Test ID</w:t>
            </w:r>
          </w:p>
        </w:tc>
        <w:tc>
          <w:tcPr>
            <w:tcW w:w="11340" w:type="dxa"/>
          </w:tcPr>
          <w:p w14:paraId="5FA479F8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281E365A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359BF69E" w14:textId="74626E39" w:rsidR="00F102EE" w:rsidRPr="00DD3B08" w:rsidRDefault="00FE6EA4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Order number</w:t>
            </w:r>
          </w:p>
        </w:tc>
        <w:tc>
          <w:tcPr>
            <w:tcW w:w="11340" w:type="dxa"/>
          </w:tcPr>
          <w:p w14:paraId="3B50DC3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320A7A" w:rsidRPr="00DD3B08" w14:paraId="7C560C37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2A17EFE4" w14:textId="6C104598" w:rsidR="00320A7A" w:rsidRPr="00DD3B08" w:rsidRDefault="00FE6EA4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Test item</w:t>
            </w:r>
          </w:p>
        </w:tc>
        <w:tc>
          <w:tcPr>
            <w:tcW w:w="11340" w:type="dxa"/>
          </w:tcPr>
          <w:p w14:paraId="735AC575" w14:textId="77777777" w:rsidR="00320A7A" w:rsidRPr="00DD3B08" w:rsidRDefault="00320A7A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50C10966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0C1F9DC8" w14:textId="0D812A2D" w:rsidR="00F102EE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</w:t>
            </w:r>
            <w:r w:rsidR="00FE6EA4">
              <w:rPr>
                <w:rFonts w:cs="Arial"/>
                <w:b/>
                <w:bCs/>
                <w:sz w:val="20"/>
                <w:szCs w:val="20"/>
              </w:rPr>
              <w:t>pplicant</w:t>
            </w:r>
          </w:p>
        </w:tc>
        <w:tc>
          <w:tcPr>
            <w:tcW w:w="11340" w:type="dxa"/>
          </w:tcPr>
          <w:p w14:paraId="33F4C89D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2E3988" w:rsidRPr="00DD3B08" w14:paraId="20979966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18926A25" w14:textId="048FA5DE" w:rsidR="002E3988" w:rsidRPr="00DD3B08" w:rsidRDefault="00FE6EA4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Tester</w:t>
            </w:r>
          </w:p>
        </w:tc>
        <w:tc>
          <w:tcPr>
            <w:tcW w:w="11340" w:type="dxa"/>
          </w:tcPr>
          <w:p w14:paraId="43FEC9FC" w14:textId="77777777" w:rsidR="002E3988" w:rsidRPr="00DD3B08" w:rsidRDefault="002E3988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5FD42746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72E49127" w14:textId="52E57D81" w:rsidR="00F102EE" w:rsidRPr="00DD3B08" w:rsidRDefault="00FE6EA4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Working stroke</w:t>
            </w:r>
            <w:r w:rsidR="002E3988">
              <w:rPr>
                <w:rFonts w:cs="Arial"/>
                <w:b/>
                <w:bCs/>
                <w:sz w:val="20"/>
                <w:szCs w:val="20"/>
              </w:rPr>
              <w:t xml:space="preserve"> [mm]</w:t>
            </w:r>
          </w:p>
        </w:tc>
        <w:tc>
          <w:tcPr>
            <w:tcW w:w="11340" w:type="dxa"/>
          </w:tcPr>
          <w:p w14:paraId="45A180BA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1A5EA2" w:rsidRPr="00DD3B08" w14:paraId="21939195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8F3A21C" w14:textId="55C42C67" w:rsidR="001A5EA2" w:rsidRPr="00DD3B08" w:rsidRDefault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Maxim</w:t>
            </w:r>
            <w:r w:rsidR="00FE6EA4">
              <w:rPr>
                <w:rFonts w:cs="Arial"/>
                <w:b/>
                <w:bCs/>
                <w:sz w:val="20"/>
                <w:szCs w:val="20"/>
              </w:rPr>
              <w:t>um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FE6EA4">
              <w:rPr>
                <w:rFonts w:cs="Arial"/>
                <w:b/>
                <w:bCs/>
                <w:sz w:val="20"/>
                <w:szCs w:val="20"/>
              </w:rPr>
              <w:t>t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>emperatur</w:t>
            </w:r>
            <w:r w:rsidR="00FE6EA4">
              <w:rPr>
                <w:rFonts w:cs="Arial"/>
                <w:b/>
                <w:bCs/>
                <w:sz w:val="20"/>
                <w:szCs w:val="20"/>
              </w:rPr>
              <w:t>e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[°C]</w:t>
            </w:r>
          </w:p>
        </w:tc>
        <w:tc>
          <w:tcPr>
            <w:tcW w:w="11340" w:type="dxa"/>
          </w:tcPr>
          <w:p w14:paraId="659F0BC6" w14:textId="77777777" w:rsidR="001A5EA2" w:rsidRPr="00DD3B08" w:rsidRDefault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27B90" w:rsidRPr="00DD3B08" w14:paraId="44BED2A1" w14:textId="77777777" w:rsidTr="00AD2686">
        <w:tc>
          <w:tcPr>
            <w:tcW w:w="1344" w:type="dxa"/>
            <w:vMerge w:val="restart"/>
            <w:shd w:val="clear" w:color="auto" w:fill="83CAEB" w:themeFill="accent1" w:themeFillTint="66"/>
          </w:tcPr>
          <w:p w14:paraId="3544D520" w14:textId="1D630AD3" w:rsidR="00027B90" w:rsidRPr="00DD3B08" w:rsidRDefault="00FE6EA4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Current </w:t>
            </w:r>
            <w:r w:rsidR="00027B90"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362" w:type="dxa"/>
            <w:shd w:val="clear" w:color="auto" w:fill="83CAEB" w:themeFill="accent1" w:themeFillTint="66"/>
          </w:tcPr>
          <w:p w14:paraId="2CB0F7DB" w14:textId="7EA2B6EB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 w:rsidR="00FE6EA4"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1C214E20" w14:textId="77777777" w:rsidR="00027B90" w:rsidRPr="00DD3B08" w:rsidRDefault="00027B90" w:rsidP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27B90" w:rsidRPr="00DD3B08" w14:paraId="4D61FBD2" w14:textId="77777777" w:rsidTr="00AD2686">
        <w:tc>
          <w:tcPr>
            <w:tcW w:w="1344" w:type="dxa"/>
            <w:vMerge/>
            <w:shd w:val="clear" w:color="auto" w:fill="83CAEB" w:themeFill="accent1" w:themeFillTint="66"/>
          </w:tcPr>
          <w:p w14:paraId="67A33C62" w14:textId="77777777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83CAEB" w:themeFill="accent1" w:themeFillTint="66"/>
          </w:tcPr>
          <w:p w14:paraId="7C5069E5" w14:textId="6862AC18" w:rsidR="00027B90" w:rsidRPr="00DD3B08" w:rsidRDefault="00FE6EA4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r w:rsidR="00027B90"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33FB5E6B" w14:textId="77777777" w:rsidR="00027B90" w:rsidRPr="00DD3B08" w:rsidRDefault="00027B90" w:rsidP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FE0095" w:rsidRPr="00DD3B08" w14:paraId="6EA1B447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43069609" w14:textId="2C12143D" w:rsidR="00FE0095" w:rsidRPr="00DD3B08" w:rsidRDefault="00FE6EA4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Comment</w:t>
            </w:r>
          </w:p>
        </w:tc>
        <w:tc>
          <w:tcPr>
            <w:tcW w:w="11340" w:type="dxa"/>
          </w:tcPr>
          <w:p w14:paraId="6EB69C93" w14:textId="77777777" w:rsidR="00FE0095" w:rsidRPr="00DD3B08" w:rsidRDefault="00FE0095" w:rsidP="001A5EA2">
            <w:pPr>
              <w:rPr>
                <w:rFonts w:cs="Arial"/>
                <w:i/>
                <w:iCs/>
                <w:sz w:val="20"/>
                <w:szCs w:val="20"/>
              </w:rPr>
            </w:pPr>
          </w:p>
        </w:tc>
      </w:tr>
    </w:tbl>
    <w:p w14:paraId="4C8DF1D1" w14:textId="77777777" w:rsidR="005F772E" w:rsidRPr="00DD3B08" w:rsidRDefault="005F772E" w:rsidP="004D278C">
      <w:pPr>
        <w:rPr>
          <w:rFonts w:cs="Arial"/>
          <w:sz w:val="19"/>
          <w:szCs w:val="19"/>
        </w:rPr>
      </w:pPr>
    </w:p>
    <w:p w14:paraId="7C82B9A9" w14:textId="77777777" w:rsidR="00FE0095" w:rsidRPr="00DD3B08" w:rsidRDefault="004D278C" w:rsidP="00FE0095">
      <w:pPr>
        <w:rPr>
          <w:rFonts w:cs="Arial"/>
          <w:sz w:val="19"/>
          <w:szCs w:val="19"/>
        </w:rPr>
      </w:pPr>
      <w:bookmarkStart w:id="6" w:name="picture1"/>
      <w:bookmarkEnd w:id="6"/>
      <w:r w:rsidRPr="00DD3B08">
        <w:rPr>
          <w:rFonts w:cs="Arial"/>
          <w:sz w:val="19"/>
          <w:szCs w:val="19"/>
        </w:rPr>
        <w:t xml:space="preserve"> </w:t>
      </w:r>
      <w:r w:rsidR="00552770" w:rsidRPr="00DD3B08">
        <w:rPr>
          <w:rFonts w:cs="Arial"/>
          <w:sz w:val="19"/>
          <w:szCs w:val="19"/>
        </w:rPr>
        <w:t xml:space="preserve">   </w:t>
      </w:r>
      <w:r w:rsidR="00641649" w:rsidRPr="00DD3B08">
        <w:rPr>
          <w:rFonts w:cs="Arial"/>
          <w:sz w:val="19"/>
          <w:szCs w:val="19"/>
        </w:rPr>
        <w:t xml:space="preserve">  </w:t>
      </w:r>
      <w:r w:rsidR="000A484A" w:rsidRPr="00DD3B08">
        <w:rPr>
          <w:rFonts w:cs="Arial"/>
          <w:sz w:val="19"/>
          <w:szCs w:val="19"/>
        </w:rPr>
        <w:t xml:space="preserve">  </w:t>
      </w:r>
      <w:r w:rsidR="00E36AD1" w:rsidRPr="00DD3B08">
        <w:rPr>
          <w:rFonts w:cs="Arial"/>
          <w:sz w:val="19"/>
          <w:szCs w:val="19"/>
        </w:rPr>
        <w:t xml:space="preserve">             </w:t>
      </w:r>
      <w:r w:rsidR="00FA24C0" w:rsidRPr="00DD3B08">
        <w:rPr>
          <w:rFonts w:cs="Arial"/>
          <w:sz w:val="19"/>
          <w:szCs w:val="19"/>
        </w:rPr>
        <w:t xml:space="preserve">  </w:t>
      </w:r>
      <w:r w:rsidR="00E36AD1" w:rsidRPr="00DD3B08">
        <w:rPr>
          <w:rFonts w:cs="Arial"/>
          <w:sz w:val="19"/>
          <w:szCs w:val="19"/>
        </w:rPr>
        <w:t xml:space="preserve">  </w:t>
      </w:r>
      <w:r w:rsidR="000A484A" w:rsidRPr="00DD3B08">
        <w:rPr>
          <w:rFonts w:cs="Arial"/>
          <w:sz w:val="19"/>
          <w:szCs w:val="19"/>
        </w:rPr>
        <w:t xml:space="preserve">   </w:t>
      </w:r>
      <w:r w:rsidR="00641649" w:rsidRPr="00DD3B08">
        <w:rPr>
          <w:rFonts w:cs="Arial"/>
          <w:sz w:val="19"/>
          <w:szCs w:val="19"/>
        </w:rPr>
        <w:t xml:space="preserve">   </w:t>
      </w:r>
      <w:r w:rsidRPr="00DD3B08">
        <w:rPr>
          <w:rFonts w:cs="Arial"/>
          <w:sz w:val="19"/>
          <w:szCs w:val="19"/>
        </w:rPr>
        <w:t xml:space="preserve">  </w:t>
      </w:r>
      <w:bookmarkStart w:id="7" w:name="picture2"/>
      <w:bookmarkEnd w:id="7"/>
    </w:p>
    <w:p w14:paraId="3E198753" w14:textId="31A2254E" w:rsidR="000620E3" w:rsidRDefault="00AB7C62" w:rsidP="005C5D1A">
      <w:pPr>
        <w:pStyle w:val="berschrift1"/>
        <w:jc w:val="center"/>
        <w:rPr>
          <w:rFonts w:asciiTheme="minorHAnsi" w:hAnsiTheme="minorHAnsi" w:cs="Arial"/>
          <w:b/>
          <w:bCs/>
          <w:sz w:val="36"/>
          <w:szCs w:val="36"/>
        </w:rPr>
      </w:pPr>
      <w:r w:rsidRPr="00DD3B08">
        <w:rPr>
          <w:rFonts w:asciiTheme="minorHAnsi" w:hAnsiTheme="minorHAnsi" w:cs="Arial"/>
          <w:b/>
          <w:bCs/>
          <w:sz w:val="36"/>
          <w:szCs w:val="36"/>
        </w:rPr>
        <w:t>Test</w:t>
      </w:r>
      <w:r w:rsidR="00FE6EA4">
        <w:rPr>
          <w:rFonts w:asciiTheme="minorHAnsi" w:hAnsiTheme="minorHAnsi" w:cs="Arial"/>
          <w:b/>
          <w:bCs/>
          <w:sz w:val="36"/>
          <w:szCs w:val="36"/>
        </w:rPr>
        <w:t xml:space="preserve"> results</w:t>
      </w:r>
    </w:p>
    <w:p w14:paraId="74694999" w14:textId="77777777" w:rsidR="00CA01A8" w:rsidRPr="00CA01A8" w:rsidRDefault="00CA01A8" w:rsidP="00CA01A8"/>
    <w:sectPr w:rsidR="00CA01A8" w:rsidRPr="00CA01A8" w:rsidSect="00F715D3">
      <w:headerReference w:type="default" r:id="rId7"/>
      <w:footerReference w:type="default" r:id="rId8"/>
      <w:pgSz w:w="16838" w:h="11906" w:orient="landscape"/>
      <w:pgMar w:top="1417" w:right="1417" w:bottom="1417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CECB75" w14:textId="77777777" w:rsidR="000B1EBC" w:rsidRDefault="000B1EBC" w:rsidP="00E33C72">
      <w:pPr>
        <w:spacing w:after="0" w:line="240" w:lineRule="auto"/>
      </w:pPr>
      <w:r>
        <w:separator/>
      </w:r>
    </w:p>
  </w:endnote>
  <w:endnote w:type="continuationSeparator" w:id="0">
    <w:p w14:paraId="44AC3EF5" w14:textId="77777777" w:rsidR="000B1EBC" w:rsidRDefault="000B1EBC" w:rsidP="00E3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4EAEB" w14:textId="56A6DD6C" w:rsidR="0023224C" w:rsidRPr="0023224C" w:rsidRDefault="0023224C" w:rsidP="0023224C">
    <w:pPr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 xml:space="preserve"> </w:t>
    </w:r>
    <w:r w:rsidR="00E33C72" w:rsidRPr="0023224C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sz w:val="16"/>
        <w:szCs w:val="16"/>
      </w:rPr>
      <w:t xml:space="preserve">                                </w:t>
    </w:r>
    <w:r w:rsidR="00E33C72" w:rsidRPr="0023224C">
      <w:rPr>
        <w:sz w:val="16"/>
        <w:szCs w:val="16"/>
      </w:rPr>
      <w:t xml:space="preserve">             </w:t>
    </w:r>
    <w:r>
      <w:rPr>
        <w:sz w:val="16"/>
        <w:szCs w:val="16"/>
      </w:rPr>
      <w:t xml:space="preserve">                                                                  </w:t>
    </w:r>
    <w:r w:rsidR="00FE6EA4">
      <w:rPr>
        <w:sz w:val="16"/>
        <w:szCs w:val="16"/>
      </w:rPr>
      <w:t>For internal use only</w:t>
    </w:r>
  </w:p>
  <w:p w14:paraId="51050E7D" w14:textId="77777777" w:rsidR="00E33C72" w:rsidRPr="0023224C" w:rsidRDefault="00E33C72" w:rsidP="0023224C">
    <w:pPr>
      <w:rPr>
        <w:color w:val="FFFFFF" w:themeColor="background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B0C52" w14:textId="77777777" w:rsidR="000B1EBC" w:rsidRDefault="000B1EBC" w:rsidP="00E33C72">
      <w:pPr>
        <w:spacing w:after="0" w:line="240" w:lineRule="auto"/>
      </w:pPr>
      <w:r>
        <w:separator/>
      </w:r>
    </w:p>
  </w:footnote>
  <w:footnote w:type="continuationSeparator" w:id="0">
    <w:p w14:paraId="22A7F92C" w14:textId="77777777" w:rsidR="000B1EBC" w:rsidRDefault="000B1EBC" w:rsidP="00E3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36DB0" w14:textId="77777777" w:rsidR="00390F81" w:rsidRDefault="00390F8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030EE1" wp14:editId="405EB79D">
          <wp:simplePos x="0" y="0"/>
          <wp:positionH relativeFrom="column">
            <wp:posOffset>7662726</wp:posOffset>
          </wp:positionH>
          <wp:positionV relativeFrom="page">
            <wp:posOffset>544830</wp:posOffset>
          </wp:positionV>
          <wp:extent cx="1422000" cy="367200"/>
          <wp:effectExtent l="0" t="0" r="6985" b="0"/>
          <wp:wrapNone/>
          <wp:docPr id="984953609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000" cy="36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EA4"/>
    <w:rsid w:val="00015D2C"/>
    <w:rsid w:val="00021E49"/>
    <w:rsid w:val="00027B90"/>
    <w:rsid w:val="00045F0D"/>
    <w:rsid w:val="000620E3"/>
    <w:rsid w:val="00065897"/>
    <w:rsid w:val="00074C61"/>
    <w:rsid w:val="00076816"/>
    <w:rsid w:val="000A484A"/>
    <w:rsid w:val="000B1EBC"/>
    <w:rsid w:val="00110BCD"/>
    <w:rsid w:val="001A5EA2"/>
    <w:rsid w:val="001D16C8"/>
    <w:rsid w:val="001D1EDA"/>
    <w:rsid w:val="00224261"/>
    <w:rsid w:val="00231C0B"/>
    <w:rsid w:val="0023224C"/>
    <w:rsid w:val="002C4F19"/>
    <w:rsid w:val="002E3988"/>
    <w:rsid w:val="002F6E45"/>
    <w:rsid w:val="00316031"/>
    <w:rsid w:val="00320A7A"/>
    <w:rsid w:val="0032316C"/>
    <w:rsid w:val="00323AE8"/>
    <w:rsid w:val="00331F68"/>
    <w:rsid w:val="0033309C"/>
    <w:rsid w:val="00390F81"/>
    <w:rsid w:val="003A1643"/>
    <w:rsid w:val="003B35C0"/>
    <w:rsid w:val="003F7BC0"/>
    <w:rsid w:val="0040041D"/>
    <w:rsid w:val="0041072C"/>
    <w:rsid w:val="00470C66"/>
    <w:rsid w:val="00473B3C"/>
    <w:rsid w:val="00483A88"/>
    <w:rsid w:val="004B5A47"/>
    <w:rsid w:val="004D278C"/>
    <w:rsid w:val="004E2D7D"/>
    <w:rsid w:val="004F3671"/>
    <w:rsid w:val="00500230"/>
    <w:rsid w:val="00502B4E"/>
    <w:rsid w:val="00552770"/>
    <w:rsid w:val="00553BAF"/>
    <w:rsid w:val="005547B4"/>
    <w:rsid w:val="0055689C"/>
    <w:rsid w:val="005656A0"/>
    <w:rsid w:val="005673B1"/>
    <w:rsid w:val="00592EDE"/>
    <w:rsid w:val="005C5D1A"/>
    <w:rsid w:val="005E1DDE"/>
    <w:rsid w:val="005F772E"/>
    <w:rsid w:val="00606D3E"/>
    <w:rsid w:val="00625D78"/>
    <w:rsid w:val="00641649"/>
    <w:rsid w:val="00647CC4"/>
    <w:rsid w:val="0065547D"/>
    <w:rsid w:val="00722082"/>
    <w:rsid w:val="00725CDE"/>
    <w:rsid w:val="00797A97"/>
    <w:rsid w:val="007C2445"/>
    <w:rsid w:val="007E56FC"/>
    <w:rsid w:val="0085229C"/>
    <w:rsid w:val="00853C8A"/>
    <w:rsid w:val="00870316"/>
    <w:rsid w:val="00882C02"/>
    <w:rsid w:val="00882DD0"/>
    <w:rsid w:val="008E5C13"/>
    <w:rsid w:val="0092367F"/>
    <w:rsid w:val="0096381C"/>
    <w:rsid w:val="0099646D"/>
    <w:rsid w:val="009E007C"/>
    <w:rsid w:val="009F4430"/>
    <w:rsid w:val="00A0630F"/>
    <w:rsid w:val="00A06654"/>
    <w:rsid w:val="00AA0071"/>
    <w:rsid w:val="00AB7C62"/>
    <w:rsid w:val="00AD2686"/>
    <w:rsid w:val="00B26750"/>
    <w:rsid w:val="00B4528F"/>
    <w:rsid w:val="00B50ACE"/>
    <w:rsid w:val="00B664C1"/>
    <w:rsid w:val="00B7584A"/>
    <w:rsid w:val="00BA263D"/>
    <w:rsid w:val="00BC3FB7"/>
    <w:rsid w:val="00C03BCC"/>
    <w:rsid w:val="00C2065D"/>
    <w:rsid w:val="00C31D3A"/>
    <w:rsid w:val="00CA01A8"/>
    <w:rsid w:val="00CE6847"/>
    <w:rsid w:val="00CF03A7"/>
    <w:rsid w:val="00D01237"/>
    <w:rsid w:val="00D301D4"/>
    <w:rsid w:val="00D76A72"/>
    <w:rsid w:val="00DB53AF"/>
    <w:rsid w:val="00DD0AC3"/>
    <w:rsid w:val="00DD1DCE"/>
    <w:rsid w:val="00DD3B08"/>
    <w:rsid w:val="00DE4340"/>
    <w:rsid w:val="00E2045F"/>
    <w:rsid w:val="00E33C72"/>
    <w:rsid w:val="00E36AD1"/>
    <w:rsid w:val="00EB313B"/>
    <w:rsid w:val="00F06955"/>
    <w:rsid w:val="00F102EE"/>
    <w:rsid w:val="00F21B0D"/>
    <w:rsid w:val="00F715D3"/>
    <w:rsid w:val="00FA24C0"/>
    <w:rsid w:val="00FB342F"/>
    <w:rsid w:val="00FB6F1A"/>
    <w:rsid w:val="00FE0095"/>
    <w:rsid w:val="00FE6A04"/>
    <w:rsid w:val="00FE6DE3"/>
    <w:rsid w:val="00FE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DE95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23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23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23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23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3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3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3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23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23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23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23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23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2316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316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316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316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2316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2316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23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23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23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23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23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231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231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2316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23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2316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2316C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link w:val="KeinLeerraumZchn"/>
    <w:uiPriority w:val="1"/>
    <w:qFormat/>
    <w:rsid w:val="00502B4E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502B4E"/>
    <w:rPr>
      <w:rFonts w:eastAsiaTheme="minorEastAsia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33C72"/>
  </w:style>
  <w:style w:type="paragraph" w:styleId="Fuzeile">
    <w:name w:val="footer"/>
    <w:basedOn w:val="Standard"/>
    <w:link w:val="Fu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33C72"/>
  </w:style>
  <w:style w:type="table" w:styleId="Tabellenraster">
    <w:name w:val="Table Grid"/>
    <w:basedOn w:val="NormaleTabelle"/>
    <w:uiPriority w:val="39"/>
    <w:rsid w:val="00625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1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ProtocolTemplateEnglish.dotx</Template>
  <TotalTime>0</TotalTime>
  <Pages>2</Pages>
  <Words>45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Makukha</dc:creator>
  <cp:keywords/>
  <dc:description/>
  <cp:lastModifiedBy>Olga Makukha</cp:lastModifiedBy>
  <cp:revision>2</cp:revision>
  <dcterms:created xsi:type="dcterms:W3CDTF">2024-09-27T08:57:00Z</dcterms:created>
  <dcterms:modified xsi:type="dcterms:W3CDTF">2024-11-06T08:33:00Z</dcterms:modified>
</cp:coreProperties>
</file>